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C8CDB" w14:textId="77777777" w:rsidR="00524AC9" w:rsidRDefault="00524AC9" w:rsidP="00524AC9">
      <w:pPr>
        <w:pStyle w:val="Heading1"/>
        <w:ind w:left="720"/>
        <w:rPr>
          <w:noProof/>
          <w:lang w:val="en-GB" w:bidi="en-GB"/>
        </w:rPr>
      </w:pPr>
    </w:p>
    <w:p w14:paraId="56C25CCD" w14:textId="77777777" w:rsidR="00524AC9" w:rsidRDefault="00524AC9" w:rsidP="00524AC9">
      <w:pPr>
        <w:pStyle w:val="Heading1"/>
        <w:ind w:left="720"/>
        <w:rPr>
          <w:noProof/>
          <w:lang w:val="en-GB" w:bidi="en-GB"/>
        </w:rPr>
      </w:pPr>
    </w:p>
    <w:p w14:paraId="433A2ACE" w14:textId="77777777" w:rsidR="00524AC9" w:rsidRDefault="00524AC9" w:rsidP="00524AC9">
      <w:pPr>
        <w:pStyle w:val="Heading1"/>
        <w:rPr>
          <w:noProof/>
          <w:lang w:val="en-GB" w:bidi="en-GB"/>
        </w:rPr>
      </w:pPr>
    </w:p>
    <w:p w14:paraId="63422EC9" w14:textId="77777777" w:rsidR="00000061" w:rsidRDefault="00000061" w:rsidP="00524AC9">
      <w:pPr>
        <w:pStyle w:val="Heading1"/>
        <w:jc w:val="center"/>
        <w:rPr>
          <w:noProof/>
          <w:lang w:val="en-GB" w:bidi="en-GB"/>
        </w:rPr>
      </w:pPr>
    </w:p>
    <w:p w14:paraId="459466C8" w14:textId="7652D855" w:rsidR="00AF711E" w:rsidRPr="00000061" w:rsidRDefault="00074745" w:rsidP="00524AC9">
      <w:pPr>
        <w:pStyle w:val="Heading1"/>
        <w:jc w:val="center"/>
        <w:rPr>
          <w:noProof/>
          <w:sz w:val="56"/>
          <w:szCs w:val="56"/>
          <w:lang w:val="en-GB" w:bidi="en-GB"/>
        </w:rPr>
      </w:pPr>
      <w:r w:rsidRPr="00000061">
        <w:rPr>
          <w:noProof/>
          <w:sz w:val="56"/>
          <w:szCs w:val="56"/>
          <w:lang w:eastAsia="zh-CN" w:bidi="he-IL"/>
        </w:rPr>
        <w:drawing>
          <wp:anchor distT="0" distB="0" distL="114300" distR="114300" simplePos="0" relativeHeight="251669504" behindDoc="0" locked="0" layoutInCell="1" allowOverlap="1" wp14:anchorId="7F24FE0E" wp14:editId="3D669992">
            <wp:simplePos x="0" y="0"/>
            <wp:positionH relativeFrom="page">
              <wp:posOffset>4746381</wp:posOffset>
            </wp:positionH>
            <wp:positionV relativeFrom="page">
              <wp:posOffset>1798542</wp:posOffset>
            </wp:positionV>
            <wp:extent cx="1185656" cy="1679716"/>
            <wp:effectExtent l="279400" t="228600" r="262255" b="2254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1703748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rot="20914367">
                      <a:off x="0" y="0"/>
                      <a:ext cx="1185656" cy="1679716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061">
        <w:rPr>
          <w:noProof/>
          <w:sz w:val="56"/>
          <w:szCs w:val="56"/>
          <w:lang w:eastAsia="zh-CN" w:bidi="he-IL"/>
        </w:rPr>
        <w:drawing>
          <wp:anchor distT="0" distB="0" distL="114300" distR="114300" simplePos="0" relativeHeight="251666432" behindDoc="0" locked="0" layoutInCell="1" allowOverlap="1" wp14:anchorId="52938EF0" wp14:editId="01DF6874">
            <wp:simplePos x="0" y="0"/>
            <wp:positionH relativeFrom="page">
              <wp:posOffset>5558204</wp:posOffset>
            </wp:positionH>
            <wp:positionV relativeFrom="page">
              <wp:posOffset>1567528</wp:posOffset>
            </wp:positionV>
            <wp:extent cx="1849605" cy="1643840"/>
            <wp:effectExtent l="165100" t="165100" r="157480" b="1727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 rotWithShape="1">
                    <a:blip r:embed="rId11"/>
                    <a:srcRect t="23115"/>
                    <a:stretch/>
                  </pic:blipFill>
                  <pic:spPr bwMode="auto">
                    <a:xfrm rot="21434972">
                      <a:off x="0" y="0"/>
                      <a:ext cx="1849605" cy="164384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061">
        <w:rPr>
          <w:noProof/>
          <w:sz w:val="56"/>
          <w:szCs w:val="56"/>
          <w:lang w:eastAsia="zh-CN" w:bidi="he-IL"/>
        </w:rPr>
        <w:drawing>
          <wp:anchor distT="0" distB="0" distL="114300" distR="114300" simplePos="0" relativeHeight="251664384" behindDoc="0" locked="0" layoutInCell="1" allowOverlap="1" wp14:anchorId="72B6E6C1" wp14:editId="6DBF784B">
            <wp:simplePos x="0" y="0"/>
            <wp:positionH relativeFrom="page">
              <wp:posOffset>327791</wp:posOffset>
            </wp:positionH>
            <wp:positionV relativeFrom="page">
              <wp:posOffset>1656708</wp:posOffset>
            </wp:positionV>
            <wp:extent cx="1398213" cy="1596390"/>
            <wp:effectExtent l="215900" t="203200" r="215265" b="2070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-2404954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21163644">
                      <a:off x="0" y="0"/>
                      <a:ext cx="1398213" cy="159639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061">
        <w:rPr>
          <w:noProof/>
          <w:sz w:val="56"/>
          <w:szCs w:val="56"/>
          <w:lang w:eastAsia="zh-CN" w:bidi="he-IL"/>
        </w:rPr>
        <w:drawing>
          <wp:anchor distT="0" distB="0" distL="114300" distR="114300" simplePos="0" relativeHeight="251667456" behindDoc="0" locked="0" layoutInCell="1" allowOverlap="1" wp14:anchorId="6576C1AA" wp14:editId="17F090AB">
            <wp:simplePos x="0" y="0"/>
            <wp:positionH relativeFrom="page">
              <wp:posOffset>1799336</wp:posOffset>
            </wp:positionH>
            <wp:positionV relativeFrom="page">
              <wp:posOffset>1698282</wp:posOffset>
            </wp:positionV>
            <wp:extent cx="1014032" cy="1813015"/>
            <wp:effectExtent l="279400" t="215900" r="269240" b="2063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693243">
                      <a:off x="0" y="0"/>
                      <a:ext cx="1014032" cy="181301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061">
        <w:rPr>
          <w:noProof/>
          <w:sz w:val="56"/>
          <w:szCs w:val="56"/>
          <w:lang w:eastAsia="zh-CN" w:bidi="he-IL"/>
        </w:rPr>
        <w:drawing>
          <wp:anchor distT="0" distB="0" distL="114300" distR="114300" simplePos="0" relativeHeight="251670528" behindDoc="0" locked="0" layoutInCell="1" allowOverlap="1" wp14:anchorId="02EAB7E8" wp14:editId="019DF336">
            <wp:simplePos x="0" y="0"/>
            <wp:positionH relativeFrom="page">
              <wp:posOffset>2899459</wp:posOffset>
            </wp:positionH>
            <wp:positionV relativeFrom="page">
              <wp:posOffset>1802228</wp:posOffset>
            </wp:positionV>
            <wp:extent cx="1755054" cy="1983105"/>
            <wp:effectExtent l="127000" t="127000" r="125095" b="1250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-240492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5054" cy="198310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5B" w:rsidRPr="00000061">
        <w:rPr>
          <w:noProof/>
          <w:sz w:val="56"/>
          <w:szCs w:val="56"/>
          <w:lang w:eastAsia="zh-CN" w:bidi="he-IL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23880D60" wp14:editId="3575F38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solidFill>
                          <a:srgbClr val="59F7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CA966" w14:textId="77777777" w:rsidR="00AF711E" w:rsidRPr="00F51460" w:rsidRDefault="00F51460" w:rsidP="00644D5B">
                            <w:pPr>
                              <w:pStyle w:val="Title"/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1460"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‘The Five Lessons of Life’</w:t>
                            </w:r>
                          </w:p>
                          <w:p w14:paraId="45CB68F3" w14:textId="77777777" w:rsidR="00AF711E" w:rsidRPr="00F51460" w:rsidRDefault="00F51460">
                            <w:pPr>
                              <w:pStyle w:val="Subtitle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51460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By Carrie Kohan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80D60" id="Rectangle 1" o:spid="_x0000_s1026" style="position:absolute;left:0;text-align:left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" fillcolor="#59f7ff" stroked="f" strokeweight="2pt">
                <v:textbox>
                  <w:txbxContent>
                    <w:p w14:paraId="090CA966" w14:textId="77777777" w:rsidR="00AF711E" w:rsidRPr="00F51460" w:rsidRDefault="00F51460" w:rsidP="00644D5B">
                      <w:pPr>
                        <w:pStyle w:val="Title"/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51460"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‘The Five Lessons of Life’</w:t>
                      </w:r>
                    </w:p>
                    <w:p w14:paraId="45CB68F3" w14:textId="77777777" w:rsidR="00AF711E" w:rsidRPr="00F51460" w:rsidRDefault="00F51460">
                      <w:pPr>
                        <w:pStyle w:val="Subtitle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F51460">
                        <w:rPr>
                          <w:color w:val="000000" w:themeColor="text1"/>
                          <w:sz w:val="40"/>
                          <w:szCs w:val="40"/>
                        </w:rPr>
                        <w:t>By Carrie Kohan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524AC9" w:rsidRPr="00000061">
        <w:rPr>
          <w:noProof/>
          <w:sz w:val="56"/>
          <w:szCs w:val="56"/>
          <w:lang w:val="en-GB" w:bidi="en-GB"/>
        </w:rPr>
        <w:t>Carrie Kohan’s</w:t>
      </w:r>
    </w:p>
    <w:p w14:paraId="6937D122" w14:textId="56E19A49" w:rsidR="00916D2A" w:rsidRPr="00000061" w:rsidRDefault="00524AC9" w:rsidP="00916D2A">
      <w:pPr>
        <w:spacing w:after="0" w:line="240" w:lineRule="auto"/>
        <w:jc w:val="center"/>
        <w:rPr>
          <w:rFonts w:ascii="Vijaya" w:eastAsia="Times New Roman" w:hAnsi="Vijaya" w:cs="Vijaya"/>
          <w:b/>
          <w:bCs/>
          <w:sz w:val="56"/>
          <w:szCs w:val="56"/>
          <w:lang w:val="en-GB" w:eastAsia="en-GB"/>
        </w:rPr>
      </w:pPr>
      <w:r w:rsidRPr="00000061">
        <w:rPr>
          <w:noProof/>
          <w:sz w:val="56"/>
          <w:szCs w:val="56"/>
          <w:lang w:val="en-GB" w:bidi="en-GB"/>
        </w:rPr>
        <w:t>The 5 Point Formula to Discovering YOUR Life Purpose</w:t>
      </w:r>
      <w:r w:rsidR="00916D2A" w:rsidRPr="00000061">
        <w:rPr>
          <w:rFonts w:ascii="Vijaya" w:eastAsia="Times New Roman" w:hAnsi="Vijaya" w:cs="Vijaya"/>
          <w:b/>
          <w:bCs/>
          <w:sz w:val="56"/>
          <w:szCs w:val="56"/>
          <w:lang w:val="en-GB" w:eastAsia="en-GB"/>
        </w:rPr>
        <w:t>!</w:t>
      </w:r>
    </w:p>
    <w:p w14:paraId="7A93DC6A" w14:textId="77777777" w:rsidR="00000061" w:rsidRDefault="00000061" w:rsidP="00524AC9">
      <w:pPr>
        <w:pStyle w:val="NormalWeb"/>
        <w:shd w:val="clear" w:color="auto" w:fill="FFFFFF"/>
        <w:jc w:val="center"/>
        <w:rPr>
          <w:rFonts w:ascii="Georgia" w:hAnsi="Georgia"/>
          <w:b/>
          <w:bCs/>
          <w:sz w:val="32"/>
          <w:szCs w:val="32"/>
        </w:rPr>
      </w:pPr>
    </w:p>
    <w:p w14:paraId="5ECFC800" w14:textId="7D09C33C" w:rsidR="00DD7EC3" w:rsidRPr="00524AC9" w:rsidRDefault="00524AC9" w:rsidP="00524AC9">
      <w:pPr>
        <w:pStyle w:val="NormalWeb"/>
        <w:shd w:val="clear" w:color="auto" w:fill="FFFFFF"/>
        <w:jc w:val="center"/>
        <w:rPr>
          <w:rFonts w:ascii="Georgia" w:hAnsi="Georgia"/>
          <w:b/>
          <w:bCs/>
          <w:sz w:val="32"/>
          <w:szCs w:val="32"/>
        </w:rPr>
      </w:pPr>
      <w:r w:rsidRPr="00524AC9">
        <w:rPr>
          <w:rFonts w:ascii="Georgia" w:hAnsi="Georgia"/>
          <w:b/>
          <w:bCs/>
          <w:sz w:val="32"/>
          <w:szCs w:val="32"/>
        </w:rPr>
        <w:t>Talent + Interest + Desires + Dreams + Whys = Your Life Purpose!</w:t>
      </w:r>
    </w:p>
    <w:p w14:paraId="431239AF" w14:textId="1D1E27CC" w:rsidR="00524AC9" w:rsidRPr="00524AC9" w:rsidRDefault="00524AC9" w:rsidP="00524AC9">
      <w:pPr>
        <w:ind w:left="360"/>
        <w:rPr>
          <w:rFonts w:ascii="Times New Roman" w:eastAsia="Times New Roman" w:hAnsi="Times New Roman" w:cs="Times New Roman"/>
          <w:sz w:val="22"/>
          <w:szCs w:val="22"/>
          <w:lang w:val="en-GB" w:eastAsia="en-GB"/>
        </w:rPr>
      </w:pPr>
      <w:r w:rsidRPr="00524AC9">
        <w:rPr>
          <w:rFonts w:ascii="Times New Roman" w:eastAsia="Times New Roman" w:hAnsi="Times New Roman" w:cs="Times New Roman"/>
          <w:sz w:val="22"/>
          <w:szCs w:val="22"/>
          <w:lang w:val="en-GB" w:eastAsia="en-GB"/>
        </w:rPr>
        <w:t>Example:</w:t>
      </w:r>
    </w:p>
    <w:p w14:paraId="64389C83" w14:textId="5250361F" w:rsidR="00DD7EC3" w:rsidRPr="00524AC9" w:rsidRDefault="00524AC9" w:rsidP="00DD7EC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2"/>
          <w:szCs w:val="22"/>
          <w:lang w:val="en-GB" w:eastAsia="en-GB"/>
        </w:rPr>
      </w:pPr>
      <w:r w:rsidRPr="00CB7ACC">
        <w:rPr>
          <w:rFonts w:ascii="Georgia" w:eastAsia="Times New Roman" w:hAnsi="Georgia" w:cs="Times New Roman"/>
          <w:b/>
          <w:bCs/>
          <w:sz w:val="22"/>
          <w:szCs w:val="22"/>
          <w:shd w:val="clear" w:color="auto" w:fill="FFFFFF"/>
          <w:lang w:val="en-GB" w:eastAsia="en-GB"/>
        </w:rPr>
        <w:t>Talent:</w:t>
      </w:r>
      <w:r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 xml:space="preserve"> Painting and Creative Writing, politics, organizing events</w:t>
      </w:r>
    </w:p>
    <w:p w14:paraId="6A39123C" w14:textId="65C831CA" w:rsidR="00524AC9" w:rsidRPr="00524AC9" w:rsidRDefault="00524AC9" w:rsidP="00DD7EC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2"/>
          <w:szCs w:val="22"/>
          <w:lang w:val="en-GB" w:eastAsia="en-GB"/>
        </w:rPr>
      </w:pPr>
      <w:r w:rsidRPr="00CB7ACC">
        <w:rPr>
          <w:rFonts w:ascii="Georgia" w:eastAsia="Times New Roman" w:hAnsi="Georgia" w:cs="Times New Roman"/>
          <w:b/>
          <w:bCs/>
          <w:sz w:val="22"/>
          <w:szCs w:val="22"/>
          <w:shd w:val="clear" w:color="auto" w:fill="FFFFFF"/>
          <w:lang w:val="en-GB" w:eastAsia="en-GB"/>
        </w:rPr>
        <w:t>Interest:</w:t>
      </w:r>
      <w:r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 xml:space="preserve"> Working with Handicapped kids – helping them read and learn to paint</w:t>
      </w:r>
    </w:p>
    <w:p w14:paraId="4C2B0B51" w14:textId="6EF99944" w:rsidR="00524AC9" w:rsidRPr="00524AC9" w:rsidRDefault="00524AC9" w:rsidP="00DD7EC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2"/>
          <w:szCs w:val="22"/>
          <w:lang w:val="en-GB" w:eastAsia="en-GB"/>
        </w:rPr>
      </w:pPr>
      <w:r w:rsidRPr="00CB7ACC">
        <w:rPr>
          <w:rFonts w:ascii="Georgia" w:eastAsia="Times New Roman" w:hAnsi="Georgia" w:cs="Times New Roman"/>
          <w:b/>
          <w:bCs/>
          <w:sz w:val="22"/>
          <w:szCs w:val="22"/>
          <w:shd w:val="clear" w:color="auto" w:fill="FFFFFF"/>
          <w:lang w:val="en-GB" w:eastAsia="en-GB"/>
        </w:rPr>
        <w:t>Desires:</w:t>
      </w:r>
      <w:r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 xml:space="preserve"> Change the School System – stop</w:t>
      </w:r>
      <w:r w:rsidR="00CB7ACC"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 xml:space="preserve"> the</w:t>
      </w:r>
      <w:r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 xml:space="preserve"> ‘Wait to </w:t>
      </w:r>
      <w:r w:rsidR="00CB7ACC"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>F</w:t>
      </w:r>
      <w:r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 xml:space="preserve">ail’ and have early assessments of </w:t>
      </w:r>
      <w:r w:rsidR="00CB7ACC"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 xml:space="preserve">each child’s Learning Modalities - </w:t>
      </w:r>
      <w:r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>VAKS</w:t>
      </w:r>
    </w:p>
    <w:p w14:paraId="20097F61" w14:textId="6C1B29D1" w:rsidR="00524AC9" w:rsidRPr="00524AC9" w:rsidRDefault="00524AC9" w:rsidP="00DD7EC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2"/>
          <w:szCs w:val="22"/>
          <w:lang w:val="en-GB" w:eastAsia="en-GB"/>
        </w:rPr>
      </w:pPr>
      <w:r w:rsidRPr="00CB7ACC">
        <w:rPr>
          <w:rFonts w:ascii="Georgia" w:eastAsia="Times New Roman" w:hAnsi="Georgia" w:cs="Times New Roman"/>
          <w:b/>
          <w:bCs/>
          <w:sz w:val="22"/>
          <w:szCs w:val="22"/>
          <w:shd w:val="clear" w:color="auto" w:fill="FFFFFF"/>
          <w:lang w:val="en-GB" w:eastAsia="en-GB"/>
        </w:rPr>
        <w:t>Dreams:</w:t>
      </w:r>
      <w:r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 xml:space="preserve"> See a time where schools are 100% supportive of each child’s needs and talents</w:t>
      </w:r>
    </w:p>
    <w:p w14:paraId="69202AFD" w14:textId="6DB98D94" w:rsidR="00524AC9" w:rsidRPr="00524AC9" w:rsidRDefault="00524AC9" w:rsidP="00DD7EC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2"/>
          <w:szCs w:val="22"/>
          <w:lang w:val="en-GB" w:eastAsia="en-GB"/>
        </w:rPr>
      </w:pPr>
      <w:r w:rsidRPr="00CB7ACC">
        <w:rPr>
          <w:rFonts w:ascii="Georgia" w:eastAsia="Times New Roman" w:hAnsi="Georgia" w:cs="Times New Roman"/>
          <w:b/>
          <w:bCs/>
          <w:sz w:val="22"/>
          <w:szCs w:val="22"/>
          <w:shd w:val="clear" w:color="auto" w:fill="FFFFFF"/>
          <w:lang w:val="en-GB" w:eastAsia="en-GB"/>
        </w:rPr>
        <w:t>Why:</w:t>
      </w:r>
      <w:r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 xml:space="preserve"> My own past pain of being Learning Disabled in school and feeling like a dummy</w:t>
      </w:r>
    </w:p>
    <w:p w14:paraId="02794687" w14:textId="63AE6A9B" w:rsidR="00524AC9" w:rsidRPr="00CB7ACC" w:rsidRDefault="00524AC9" w:rsidP="00DD7EC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2"/>
          <w:szCs w:val="22"/>
          <w:lang w:val="en-GB" w:eastAsia="en-GB"/>
        </w:rPr>
      </w:pPr>
      <w:r w:rsidRPr="00CB7ACC">
        <w:rPr>
          <w:rFonts w:ascii="Georgia" w:eastAsia="Times New Roman" w:hAnsi="Georgia" w:cs="Times New Roman"/>
          <w:b/>
          <w:bCs/>
          <w:sz w:val="22"/>
          <w:szCs w:val="22"/>
          <w:shd w:val="clear" w:color="auto" w:fill="FFFFFF"/>
          <w:lang w:val="en-GB" w:eastAsia="en-GB"/>
        </w:rPr>
        <w:t>Therefore, Your Life Purpose is…</w:t>
      </w:r>
    </w:p>
    <w:p w14:paraId="353CAB34" w14:textId="4864E1DD" w:rsidR="00524AC9" w:rsidRPr="00A95436" w:rsidRDefault="00524AC9" w:rsidP="00DD7EC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2"/>
          <w:szCs w:val="22"/>
          <w:lang w:val="en-GB" w:eastAsia="en-GB"/>
        </w:rPr>
      </w:pPr>
      <w:r w:rsidRPr="00CB7ACC">
        <w:rPr>
          <w:rFonts w:ascii="Georgia" w:eastAsia="Times New Roman" w:hAnsi="Georgia" w:cs="Times New Roman"/>
          <w:b/>
          <w:bCs/>
          <w:sz w:val="22"/>
          <w:szCs w:val="22"/>
          <w:shd w:val="clear" w:color="auto" w:fill="FFFFFF"/>
          <w:lang w:val="en-GB" w:eastAsia="en-GB"/>
        </w:rPr>
        <w:t xml:space="preserve">I AM </w:t>
      </w:r>
      <w:r w:rsidRPr="00CB7ACC">
        <w:rPr>
          <w:rFonts w:ascii="Georgia" w:eastAsia="Times New Roman" w:hAnsi="Georgia" w:cs="Times New Roman"/>
          <w:sz w:val="22"/>
          <w:szCs w:val="22"/>
          <w:shd w:val="clear" w:color="auto" w:fill="FFFFFF"/>
          <w:lang w:val="en-GB" w:eastAsia="en-GB"/>
        </w:rPr>
        <w:t>a</w:t>
      </w:r>
      <w:r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 xml:space="preserve">n Advocate for a new way of introducing children to school! And for the support and education of each child. No more wait to fail and instead early assessments and placements for each child – with emphasis on the arts, creative thought and / or physical activities as well. </w:t>
      </w:r>
      <w:r w:rsidR="00000061">
        <w:rPr>
          <w:rFonts w:ascii="Georgia" w:eastAsia="Times New Roman" w:hAnsi="Georgia" w:cs="Times New Roman"/>
          <w:i/>
          <w:iCs/>
          <w:sz w:val="22"/>
          <w:szCs w:val="22"/>
          <w:shd w:val="clear" w:color="auto" w:fill="FFFFFF"/>
          <w:lang w:val="en-GB" w:eastAsia="en-GB"/>
        </w:rPr>
        <w:t>Create art programs to build self-esteem and creative expressions for both children and adults. An online course as well as something implemented into the regular school systems.</w:t>
      </w:r>
    </w:p>
    <w:p w14:paraId="4B678FDA" w14:textId="21A4B1A1" w:rsidR="00000061" w:rsidRDefault="00000061" w:rsidP="001F0B13">
      <w:pPr>
        <w:rPr>
          <w:rFonts w:ascii="Papyrus" w:hAnsi="Papyrus"/>
          <w:color w:val="00B0F0"/>
          <w:sz w:val="28"/>
          <w:szCs w:val="28"/>
          <w:lang w:val="en-GB" w:bidi="en-GB"/>
        </w:rPr>
      </w:pPr>
    </w:p>
    <w:p w14:paraId="463F3798" w14:textId="02448E5A" w:rsidR="00000061" w:rsidRDefault="00000061" w:rsidP="001F0B13">
      <w:pPr>
        <w:rPr>
          <w:rFonts w:ascii="Papyrus" w:hAnsi="Papyrus"/>
          <w:color w:val="00B0F0"/>
          <w:sz w:val="28"/>
          <w:szCs w:val="28"/>
          <w:lang w:val="en-GB" w:bidi="en-GB"/>
        </w:rPr>
      </w:pPr>
    </w:p>
    <w:p w14:paraId="1B908BCA" w14:textId="77777777" w:rsidR="00000061" w:rsidRDefault="00000061" w:rsidP="001F0B13">
      <w:pPr>
        <w:rPr>
          <w:rFonts w:ascii="Papyrus" w:hAnsi="Papyrus"/>
          <w:color w:val="00B0F0"/>
          <w:sz w:val="28"/>
          <w:szCs w:val="28"/>
          <w:lang w:val="en-GB" w:bidi="en-GB"/>
        </w:rPr>
      </w:pPr>
    </w:p>
    <w:p w14:paraId="3AB1B2E6" w14:textId="77777777" w:rsidR="00000061" w:rsidRDefault="00916D2A" w:rsidP="00000061">
      <w:pPr>
        <w:ind w:left="360"/>
        <w:jc w:val="center"/>
        <w:rPr>
          <w:rFonts w:ascii="Papyrus" w:hAnsi="Papyrus"/>
          <w:b/>
          <w:bCs/>
          <w:color w:val="00B0F0"/>
          <w:sz w:val="44"/>
          <w:szCs w:val="44"/>
          <w:lang w:val="en-GB" w:bidi="en-GB"/>
        </w:rPr>
      </w:pPr>
      <w:r w:rsidRPr="00000061">
        <w:rPr>
          <w:rFonts w:ascii="Papyrus" w:hAnsi="Papyrus"/>
          <w:b/>
          <w:bCs/>
          <w:color w:val="00B0F0"/>
          <w:sz w:val="44"/>
          <w:szCs w:val="44"/>
          <w:lang w:val="en-GB" w:bidi="en-GB"/>
        </w:rPr>
        <w:t>F</w:t>
      </w:r>
      <w:r w:rsidR="00000061" w:rsidRPr="00000061">
        <w:rPr>
          <w:rFonts w:ascii="Papyrus" w:hAnsi="Papyrus"/>
          <w:b/>
          <w:bCs/>
          <w:color w:val="00B0F0"/>
          <w:sz w:val="44"/>
          <w:szCs w:val="44"/>
          <w:lang w:val="en-GB" w:bidi="en-GB"/>
        </w:rPr>
        <w:t xml:space="preserve">or further information on how to </w:t>
      </w:r>
    </w:p>
    <w:p w14:paraId="75D3D916" w14:textId="1948F1EE" w:rsidR="00000061" w:rsidRPr="00000061" w:rsidRDefault="00000061" w:rsidP="00000061">
      <w:pPr>
        <w:ind w:left="360"/>
        <w:jc w:val="center"/>
        <w:rPr>
          <w:rFonts w:ascii="Papyrus" w:hAnsi="Papyrus"/>
          <w:b/>
          <w:bCs/>
          <w:color w:val="00B0F0"/>
          <w:sz w:val="44"/>
          <w:szCs w:val="44"/>
          <w:lang w:val="en-GB" w:bidi="en-GB"/>
        </w:rPr>
      </w:pPr>
      <w:r w:rsidRPr="00000061">
        <w:rPr>
          <w:rFonts w:ascii="Papyrus" w:hAnsi="Papyrus"/>
          <w:b/>
          <w:bCs/>
          <w:color w:val="00B0F0"/>
          <w:sz w:val="72"/>
          <w:szCs w:val="72"/>
          <w:lang w:val="en-GB" w:bidi="en-GB"/>
        </w:rPr>
        <w:t>Discover Your Life Purpose</w:t>
      </w:r>
    </w:p>
    <w:p w14:paraId="7797B7B0" w14:textId="17ECE32C" w:rsidR="00287F94" w:rsidRDefault="00A95436" w:rsidP="00A95436">
      <w:pPr>
        <w:pStyle w:val="ListParagraph"/>
        <w:numPr>
          <w:ilvl w:val="0"/>
          <w:numId w:val="2"/>
        </w:numPr>
        <w:rPr>
          <w:rFonts w:asciiTheme="majorHAnsi" w:hAnsiTheme="majorHAnsi"/>
          <w:color w:val="000000" w:themeColor="text1"/>
          <w:sz w:val="22"/>
          <w:szCs w:val="22"/>
          <w:lang w:val="en-GB" w:bidi="en-GB"/>
        </w:rPr>
      </w:pPr>
      <w:r w:rsidRPr="00A95436">
        <w:rPr>
          <w:rFonts w:asciiTheme="majorHAnsi" w:hAnsiTheme="majorHAnsi"/>
          <w:color w:val="000000" w:themeColor="text1"/>
          <w:sz w:val="22"/>
          <w:szCs w:val="22"/>
          <w:lang w:val="en-GB" w:bidi="en-GB"/>
        </w:rPr>
        <w:t xml:space="preserve">Contact Carrie </w:t>
      </w:r>
      <w:r w:rsidR="00000061">
        <w:rPr>
          <w:rFonts w:asciiTheme="majorHAnsi" w:hAnsiTheme="majorHAnsi"/>
          <w:color w:val="000000" w:themeColor="text1"/>
          <w:sz w:val="22"/>
          <w:szCs w:val="22"/>
          <w:lang w:val="en-GB" w:bidi="en-GB"/>
        </w:rPr>
        <w:t xml:space="preserve">Kohan of </w:t>
      </w:r>
      <w:r w:rsidRPr="00A95436">
        <w:rPr>
          <w:rFonts w:asciiTheme="majorHAnsi" w:hAnsiTheme="majorHAnsi"/>
          <w:color w:val="000000" w:themeColor="text1"/>
          <w:sz w:val="22"/>
          <w:szCs w:val="22"/>
          <w:lang w:val="en-GB" w:bidi="en-GB"/>
        </w:rPr>
        <w:t xml:space="preserve">Freedom Masters </w:t>
      </w:r>
      <w:r w:rsidR="00000061">
        <w:rPr>
          <w:rFonts w:asciiTheme="majorHAnsi" w:hAnsiTheme="majorHAnsi"/>
          <w:color w:val="000000" w:themeColor="text1"/>
          <w:sz w:val="22"/>
          <w:szCs w:val="22"/>
          <w:lang w:val="en-GB" w:bidi="en-GB"/>
        </w:rPr>
        <w:t>Academy</w:t>
      </w:r>
      <w:r w:rsidRPr="00A95436">
        <w:rPr>
          <w:rFonts w:asciiTheme="majorHAnsi" w:hAnsiTheme="majorHAnsi"/>
          <w:color w:val="000000" w:themeColor="text1"/>
          <w:sz w:val="22"/>
          <w:szCs w:val="22"/>
          <w:lang w:val="en-GB" w:bidi="en-GB"/>
        </w:rPr>
        <w:t xml:space="preserve"> at </w:t>
      </w:r>
      <w:hyperlink r:id="rId15" w:history="1">
        <w:r w:rsidRPr="00A95436">
          <w:rPr>
            <w:rStyle w:val="Hyperlink"/>
            <w:rFonts w:asciiTheme="majorHAnsi" w:hAnsiTheme="majorHAnsi"/>
            <w:sz w:val="22"/>
            <w:szCs w:val="22"/>
            <w:lang w:val="en-GB" w:bidi="en-GB"/>
          </w:rPr>
          <w:t>support@carriekohan.com</w:t>
        </w:r>
      </w:hyperlink>
      <w:r w:rsidRPr="00A95436">
        <w:rPr>
          <w:rFonts w:asciiTheme="majorHAnsi" w:hAnsiTheme="majorHAnsi"/>
          <w:color w:val="000000" w:themeColor="text1"/>
          <w:sz w:val="22"/>
          <w:szCs w:val="22"/>
          <w:lang w:val="en-GB" w:bidi="en-GB"/>
        </w:rPr>
        <w:t xml:space="preserve"> </w:t>
      </w:r>
    </w:p>
    <w:p w14:paraId="18E026E8" w14:textId="033A533F" w:rsidR="00A95436" w:rsidRPr="00000061" w:rsidRDefault="00A95436" w:rsidP="00000061">
      <w:pPr>
        <w:ind w:left="360"/>
        <w:rPr>
          <w:rFonts w:asciiTheme="majorHAnsi" w:hAnsiTheme="majorHAnsi"/>
          <w:color w:val="000000" w:themeColor="text1"/>
          <w:sz w:val="22"/>
          <w:szCs w:val="22"/>
          <w:lang w:val="en-GB" w:bidi="en-GB"/>
        </w:rPr>
      </w:pPr>
    </w:p>
    <w:p w14:paraId="6A4157D0" w14:textId="16C2B9DB" w:rsidR="001F0B13" w:rsidRDefault="00A95436" w:rsidP="001F0B13">
      <w:pPr>
        <w:pStyle w:val="ListParagraph"/>
        <w:numPr>
          <w:ilvl w:val="0"/>
          <w:numId w:val="2"/>
        </w:num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  <w: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 xml:space="preserve">Carrie Kohan is a Canadian National Child Advocate currently living in </w:t>
      </w:r>
      <w:r w:rsidR="00000061"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 xml:space="preserve">Canada, </w:t>
      </w:r>
      <w: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>Portugal and the UK</w:t>
      </w:r>
    </w:p>
    <w:p w14:paraId="458B206A" w14:textId="57BC484A" w:rsidR="00000061" w:rsidRDefault="00000061" w:rsidP="00000061">
      <w:pPr>
        <w:pStyle w:val="ListParagraph"/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67D2B5FB" w14:textId="3A7B9312" w:rsidR="00504849" w:rsidRDefault="00504849" w:rsidP="001F0B13">
      <w:pPr>
        <w:pStyle w:val="ListParagraph"/>
        <w:numPr>
          <w:ilvl w:val="0"/>
          <w:numId w:val="2"/>
        </w:num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  <w: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>She is an Int</w:t>
      </w:r>
      <w:r w:rsidR="00000061"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>ernational</w:t>
      </w:r>
      <w: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 xml:space="preserve"> Best</w:t>
      </w:r>
      <w:r w:rsidR="00000061"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>-</w:t>
      </w:r>
      <w: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 xml:space="preserve">Selling Author who brought Amber Alert and 13 other laws into Canada to protect children. Carrie is available to </w:t>
      </w:r>
      <w:r w:rsidR="00B56B44"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>work with you in person or via the net</w:t>
      </w:r>
      <w: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 xml:space="preserve"> </w:t>
      </w:r>
      <w:r w:rsidR="00000061"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>as a Speaker, Course Facilitator, Soul Coach</w:t>
      </w:r>
      <w:r w:rsidR="00B56B44"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>, or travel to your location for Talks and</w:t>
      </w:r>
      <w:r w:rsidR="00000061"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>book signings.</w:t>
      </w:r>
    </w:p>
    <w:p w14:paraId="00CFF369" w14:textId="77777777" w:rsidR="00000061" w:rsidRPr="00000061" w:rsidRDefault="00000061" w:rsidP="00000061">
      <w:pPr>
        <w:pStyle w:val="ListParagraph"/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199C3BD9" w14:textId="74318B26" w:rsidR="00DD7EC3" w:rsidRPr="00B56B44" w:rsidRDefault="00B56B44" w:rsidP="00DD7EC3">
      <w:pPr>
        <w:pStyle w:val="ListParagraph"/>
        <w:numPr>
          <w:ilvl w:val="0"/>
          <w:numId w:val="2"/>
        </w:numPr>
        <w:rPr>
          <w:rStyle w:val="Hyperlink"/>
          <w:rFonts w:asciiTheme="majorHAnsi" w:hAnsiTheme="majorHAnsi"/>
          <w:color w:val="000000" w:themeColor="text1"/>
          <w:sz w:val="24"/>
          <w:szCs w:val="24"/>
          <w:u w:val="none"/>
          <w:lang w:val="en-GB" w:bidi="en-GB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9B0A942" wp14:editId="5FEBA997">
            <wp:simplePos x="0" y="0"/>
            <wp:positionH relativeFrom="column">
              <wp:posOffset>1825625</wp:posOffset>
            </wp:positionH>
            <wp:positionV relativeFrom="paragraph">
              <wp:posOffset>489806</wp:posOffset>
            </wp:positionV>
            <wp:extent cx="2832100" cy="3767455"/>
            <wp:effectExtent l="0" t="0" r="0" b="0"/>
            <wp:wrapThrough wrapText="bothSides">
              <wp:wrapPolygon edited="0">
                <wp:start x="17241" y="655"/>
                <wp:lineTo x="16273" y="874"/>
                <wp:lineTo x="3971" y="2112"/>
                <wp:lineTo x="3100" y="2403"/>
                <wp:lineTo x="3003" y="18276"/>
                <wp:lineTo x="0" y="18349"/>
                <wp:lineTo x="0" y="19150"/>
                <wp:lineTo x="5134" y="19441"/>
                <wp:lineTo x="5134" y="19660"/>
                <wp:lineTo x="14723" y="20315"/>
                <wp:lineTo x="17338" y="20460"/>
                <wp:lineTo x="17822" y="20460"/>
                <wp:lineTo x="18597" y="20315"/>
                <wp:lineTo x="19953" y="19732"/>
                <wp:lineTo x="19857" y="19441"/>
                <wp:lineTo x="21503" y="18349"/>
                <wp:lineTo x="21503" y="17111"/>
                <wp:lineTo x="18694" y="15946"/>
                <wp:lineTo x="18791" y="1966"/>
                <wp:lineTo x="18113" y="1165"/>
                <wp:lineTo x="17822" y="655"/>
                <wp:lineTo x="17241" y="655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D five lesson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61"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 xml:space="preserve">For World-wide links to purchase ‘The Five Lessons of Life’ go to </w:t>
      </w:r>
      <w:hyperlink r:id="rId17" w:history="1">
        <w:r w:rsidR="00000061" w:rsidRPr="00000061">
          <w:rPr>
            <w:rStyle w:val="Hyperlink"/>
            <w:rFonts w:asciiTheme="majorHAnsi" w:hAnsiTheme="majorHAnsi"/>
            <w:sz w:val="24"/>
            <w:szCs w:val="24"/>
            <w:lang w:val="en-GB" w:bidi="en-GB"/>
          </w:rPr>
          <w:t>www.CarrieKohan.com</w:t>
        </w:r>
      </w:hyperlink>
    </w:p>
    <w:p w14:paraId="43B4AF5C" w14:textId="77777777" w:rsidR="00B56B44" w:rsidRPr="00B56B44" w:rsidRDefault="00B56B44" w:rsidP="00B56B44">
      <w:pPr>
        <w:pStyle w:val="ListParagraph"/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2BB41A3B" w14:textId="3720DCFB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02CA577D" w14:textId="278B02C5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1AF6076D" w14:textId="6B87B27E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4FD77A11" w14:textId="1872C667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06322A4C" w14:textId="4D8D6705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  <w:bookmarkStart w:id="0" w:name="_GoBack"/>
      <w:bookmarkEnd w:id="0"/>
    </w:p>
    <w:p w14:paraId="44B61A9C" w14:textId="1927ACD0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221D6EBF" w14:textId="5E2E5E4A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33E432F9" w14:textId="5484381F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6F69E9E8" w14:textId="4D3F51A8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112C74EC" w14:textId="718E41DF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7981F46E" w14:textId="098B19DF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386C47DE" w14:textId="2D0DF0E8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0ADFC548" w14:textId="45A01C32" w:rsid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p w14:paraId="1ED3AA62" w14:textId="77777777" w:rsidR="00B56B44" w:rsidRDefault="00B56B44" w:rsidP="00B56B44">
      <w: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  <w:tab/>
        <w:t>Please leave feedback on</w:t>
      </w:r>
      <w:r w:rsidRPr="00B56B44">
        <w:rPr>
          <w:rFonts w:asciiTheme="majorHAnsi" w:hAnsiTheme="majorHAnsi"/>
          <w:color w:val="000000" w:themeColor="text1"/>
          <w:sz w:val="28"/>
          <w:szCs w:val="28"/>
          <w:lang w:val="en-GB" w:bidi="en-GB"/>
        </w:rPr>
        <w:t xml:space="preserve"> </w:t>
      </w:r>
      <w:hyperlink r:id="rId18" w:history="1">
        <w:r w:rsidRPr="00B56B44">
          <w:rPr>
            <w:rStyle w:val="Hyperlink"/>
            <w:sz w:val="28"/>
            <w:szCs w:val="28"/>
          </w:rPr>
          <w:t>https://www.facebook.com/TheFiveLessonsOfLife/</w:t>
        </w:r>
      </w:hyperlink>
    </w:p>
    <w:p w14:paraId="2A66771E" w14:textId="3EAC1D60" w:rsidR="00B56B44" w:rsidRPr="00B56B44" w:rsidRDefault="00B56B44" w:rsidP="00B56B44">
      <w:pPr>
        <w:rPr>
          <w:rFonts w:asciiTheme="majorHAnsi" w:hAnsiTheme="majorHAnsi"/>
          <w:color w:val="000000" w:themeColor="text1"/>
          <w:sz w:val="24"/>
          <w:szCs w:val="24"/>
          <w:lang w:val="en-GB" w:bidi="en-GB"/>
        </w:rPr>
      </w:pPr>
    </w:p>
    <w:sectPr w:rsidR="00B56B44" w:rsidRPr="00B56B44" w:rsidSect="00A95436">
      <w:pgSz w:w="11907" w:h="16839" w:code="9"/>
      <w:pgMar w:top="340" w:right="510" w:bottom="340" w:left="51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Vijaya">
    <w:panose1 w:val="02020604020202020204"/>
    <w:charset w:val="00"/>
    <w:family w:val="roman"/>
    <w:pitch w:val="variable"/>
    <w:sig w:usb0="001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041D06"/>
    <w:multiLevelType w:val="hybridMultilevel"/>
    <w:tmpl w:val="45F42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DA1FF6"/>
    <w:multiLevelType w:val="hybridMultilevel"/>
    <w:tmpl w:val="8F089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FA6D43"/>
    <w:multiLevelType w:val="hybridMultilevel"/>
    <w:tmpl w:val="BE0A3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gutterAtTop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460"/>
    <w:rsid w:val="00000061"/>
    <w:rsid w:val="000372BD"/>
    <w:rsid w:val="00074745"/>
    <w:rsid w:val="00175489"/>
    <w:rsid w:val="001F0B13"/>
    <w:rsid w:val="00287F94"/>
    <w:rsid w:val="00504849"/>
    <w:rsid w:val="00524AC9"/>
    <w:rsid w:val="005E1F20"/>
    <w:rsid w:val="00644D5B"/>
    <w:rsid w:val="00916D2A"/>
    <w:rsid w:val="00A95436"/>
    <w:rsid w:val="00AF711E"/>
    <w:rsid w:val="00B56B44"/>
    <w:rsid w:val="00CB7ACC"/>
    <w:rsid w:val="00DD7EC3"/>
    <w:rsid w:val="00F51460"/>
    <w:rsid w:val="00FF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CFF043"/>
  <w15:chartTrackingRefBased/>
  <w15:docId w15:val="{21216154-EC64-BF4D-958F-8BC62B42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NormalWeb">
    <w:name w:val="Normal (Web)"/>
    <w:basedOn w:val="Normal"/>
    <w:uiPriority w:val="99"/>
    <w:semiHidden/>
    <w:unhideWhenUsed/>
    <w:rsid w:val="00DD7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DD7EC3"/>
    <w:rPr>
      <w:i/>
      <w:iCs/>
    </w:rPr>
  </w:style>
  <w:style w:type="paragraph" w:styleId="ListParagraph">
    <w:name w:val="List Paragraph"/>
    <w:basedOn w:val="Normal"/>
    <w:uiPriority w:val="34"/>
    <w:unhideWhenUsed/>
    <w:qFormat/>
    <w:rsid w:val="00DD7E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0B1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4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g"/><Relationship Id="rId18" Type="http://schemas.openxmlformats.org/officeDocument/2006/relationships/hyperlink" Target="https://www.facebook.com/TheFiveLessonsOfLife/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hyperlink" Target="http://www.carriekohan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g"/><Relationship Id="rId5" Type="http://schemas.openxmlformats.org/officeDocument/2006/relationships/customXml" Target="../customXml/item5.xml"/><Relationship Id="rId15" Type="http://schemas.openxmlformats.org/officeDocument/2006/relationships/hyperlink" Target="mailto:support@carriekohan.com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reedommastersinc/Library/Containers/com.microsoft.Word/Data/Library/Application%20Support/Microsoft/Office/16.0/DTS/en-GB%7b01B5154D-F68B-6A47-A334-E4E611640FFA%7d/%7b1AACD731-6386-D740-904F-39E3AC70D2F2%7dtf10002090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1B58B88-4972-6644-8F89-35771A3C4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{1AACD731-6386-D740-904F-39E3AC70D2F2}tf10002090.dotx</Template>
  <TotalTime>5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2019-10-10T17:09:00Z</dcterms:created>
  <dcterms:modified xsi:type="dcterms:W3CDTF">2019-10-10T17:20:00Z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